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1AD4" w14:textId="77777777" w:rsidR="002B3799" w:rsidRDefault="002B3799">
      <w:pPr>
        <w:ind w:left="5664" w:firstLine="708"/>
        <w:jc w:val="both"/>
        <w:rPr>
          <w:rFonts w:ascii="Times New Roman" w:hAnsi="Times New Roman"/>
        </w:rPr>
      </w:pPr>
    </w:p>
    <w:p w14:paraId="1B5B2623" w14:textId="77777777" w:rsidR="002B3799" w:rsidRDefault="00000000">
      <w:pPr>
        <w:ind w:left="5664"/>
        <w:rPr>
          <w:rFonts w:ascii="Times New Roman" w:hAnsi="Times New Roman"/>
        </w:rPr>
      </w:pPr>
      <w:r>
        <w:rPr>
          <w:rFonts w:ascii="Times New Roman" w:hAnsi="Times New Roman"/>
        </w:rPr>
        <w:t>Oława ............................. 2026 r.</w:t>
      </w:r>
    </w:p>
    <w:p w14:paraId="12D2CE94" w14:textId="77777777" w:rsidR="002B3799" w:rsidRDefault="002B3799">
      <w:pPr>
        <w:rPr>
          <w:rFonts w:ascii="Times New Roman" w:hAnsi="Times New Roman"/>
        </w:rPr>
      </w:pPr>
    </w:p>
    <w:p w14:paraId="3C4BD0A5" w14:textId="77777777" w:rsidR="002B3799" w:rsidRDefault="00000000">
      <w:pPr>
        <w:ind w:left="2832" w:firstLine="708"/>
        <w:rPr>
          <w:rFonts w:ascii="Times New Roman" w:hAnsi="Times New Roman"/>
        </w:rPr>
      </w:pPr>
      <w:r>
        <w:rPr>
          <w:rFonts w:ascii="Times New Roman" w:hAnsi="Times New Roman"/>
        </w:rPr>
        <w:t>OŚWIADCZENIE WYSTAWCY</w:t>
      </w:r>
    </w:p>
    <w:p w14:paraId="43900B5B" w14:textId="77777777" w:rsidR="002B3799" w:rsidRDefault="002B3799">
      <w:pPr>
        <w:rPr>
          <w:rFonts w:ascii="Times New Roman" w:hAnsi="Times New Roman"/>
        </w:rPr>
      </w:pPr>
    </w:p>
    <w:p w14:paraId="08106B7E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dotyczące spełnienia wymogów sanitarno-higienicznych oraz odpowiedzialności prawnej</w:t>
      </w:r>
    </w:p>
    <w:p w14:paraId="78F8748C" w14:textId="77777777" w:rsidR="002B3799" w:rsidRDefault="002B3799">
      <w:pPr>
        <w:rPr>
          <w:rFonts w:ascii="Times New Roman" w:hAnsi="Times New Roman"/>
        </w:rPr>
      </w:pPr>
    </w:p>
    <w:p w14:paraId="6E9C0C67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Dane Wystawcy/ Sprzedawcy </w:t>
      </w:r>
      <w:proofErr w:type="gramStart"/>
      <w:r>
        <w:rPr>
          <w:rFonts w:ascii="Times New Roman" w:hAnsi="Times New Roman"/>
        </w:rPr>
        <w:t>* :</w:t>
      </w:r>
      <w:proofErr w:type="gramEnd"/>
    </w:p>
    <w:p w14:paraId="7394BAD5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</w:t>
      </w:r>
    </w:p>
    <w:p w14:paraId="2BD0817B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Adres: ............................................................................................................</w:t>
      </w:r>
    </w:p>
    <w:p w14:paraId="79040826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Osoba reprezentująca (Imię i Nazwisko): .....................................................................................................</w:t>
      </w:r>
    </w:p>
    <w:p w14:paraId="2AB98A0D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Numer telefonu kontaktowego: ...................................................................................................................</w:t>
      </w:r>
    </w:p>
    <w:p w14:paraId="2AF1CC19" w14:textId="77777777" w:rsidR="002B3799" w:rsidRDefault="002B3799">
      <w:pPr>
        <w:rPr>
          <w:rFonts w:ascii="Times New Roman" w:hAnsi="Times New Roman"/>
        </w:rPr>
      </w:pPr>
    </w:p>
    <w:p w14:paraId="192F977A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Działając w imieniu wyżej wymienionego podmiotu, w związku z udziałem w Jarmarku Bożonarodzeniowym 2026 w dniach 12-13 grudnia 2026 r., oświadczam:</w:t>
      </w:r>
    </w:p>
    <w:p w14:paraId="51D2E63B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1. Wszystkie produkty żywnościowe oferowane na stoisku zostały przygotowane, przetworzone oraz będą transportowane i sprzedawane zgodnie z zasadami Dobrej Praktyki Higienicznej (GHP) oraz Dobrej Praktyki Produkcyjnej (GMP), w sposób zapobiegający ich zanieczyszczeniu i zepsuciu.</w:t>
      </w:r>
    </w:p>
    <w:p w14:paraId="22D74724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2. Osoby biorące bezpośredni udział w przygotowywaniu, nakładaniu i wydawaniu posiłków na stoisku posiadają stan zdrowia umożliwiający kontakt z żywnością, przestrzegają zasad higieny osobistej oraz zostaną wyposażone w odpowiednią odzież ochronną (fartuchy/nakrycia głowy/rękawiczki jednorazowe).</w:t>
      </w:r>
    </w:p>
    <w:p w14:paraId="37D10486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Stoisko handlowe zostanie wyposażone w </w:t>
      </w:r>
      <w:proofErr w:type="gramStart"/>
      <w:r>
        <w:rPr>
          <w:rFonts w:ascii="Times New Roman" w:hAnsi="Times New Roman"/>
        </w:rPr>
        <w:t>niezbędne  urządzenia</w:t>
      </w:r>
      <w:proofErr w:type="gramEnd"/>
      <w:r>
        <w:rPr>
          <w:rFonts w:ascii="Times New Roman" w:hAnsi="Times New Roman"/>
        </w:rPr>
        <w:t xml:space="preserve"> lub pojemniki zabezpieczające żywność przed zanieczyszczeniami zewnętrznymi i wpływem warunków atmosferycznych.</w:t>
      </w:r>
    </w:p>
    <w:p w14:paraId="68A7575A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4. Oferowane do sprzedaży produkty wrażliwe (wymagające warunków chłodniczych) będą przechowywane w temperaturze zgodnej z wymaganiami producenta lub normami sanitarnymi przez cały czas trwania wydarzenia.</w:t>
      </w:r>
    </w:p>
    <w:p w14:paraId="76CF0D41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5. W przypadku oferowania potraw zawierających grzyby leśne, oświadczam, że pochodzą one z legalnego źródła i posiadają wymagany przepisami prawa atest klasyfikatora lub grzyboznawcy.</w:t>
      </w:r>
    </w:p>
    <w:p w14:paraId="003C7698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6. Na stoisku nie będą oferowane do sprzedaży napoje alkoholowe bez posiadania stosownego, ważnego zezwolenia (koncesji) oraz spełnienia wymogów ustawy o wychowaniu w trzeźwości i przeciwdziałaniu alkoholizmowi.</w:t>
      </w:r>
    </w:p>
    <w:p w14:paraId="2A9E61FD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 Podmiot przyjmuje na siebie odpowiedzialność za jakość zdrowotną, bezpieczeństwo oraz świeżość oferowanych produktów żywnościowych i potraw, a także za ewentualne skutki zdrowotne wynikające z ich spożycia przez konsumentów.</w:t>
      </w:r>
    </w:p>
    <w:p w14:paraId="1921E64E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8. Wystawca odpowiada za wykonanie obowiązków podatkowych i ewidencyjnych związanych ze sprzedażą podczas Jarmarku, w tym za stosowanie kasy rejestrującej i wydawanie paragonów, jeżeli wymagają tego przepisy, oraz za spełnienie warunków ewentualnego zwolnienia”.</w:t>
      </w:r>
    </w:p>
    <w:p w14:paraId="448CF376" w14:textId="77777777" w:rsidR="002B3799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9. Wystawca jest w pełni świadomy konsekwencji prawnych, cywilnych oraz skarbowych wynikających z prowadzenia sprzedaży produktów żywnościowych oraz rękodzieła podczas wydarzenia.</w:t>
      </w:r>
    </w:p>
    <w:p w14:paraId="6E64C763" w14:textId="77777777" w:rsidR="002B3799" w:rsidRDefault="002B3799">
      <w:pPr>
        <w:rPr>
          <w:rFonts w:ascii="Times New Roman" w:hAnsi="Times New Roman"/>
        </w:rPr>
      </w:pPr>
    </w:p>
    <w:p w14:paraId="2B4212C8" w14:textId="77777777" w:rsidR="002B3799" w:rsidRDefault="002B3799">
      <w:pPr>
        <w:rPr>
          <w:rFonts w:ascii="Times New Roman" w:hAnsi="Times New Roman"/>
        </w:rPr>
      </w:pPr>
    </w:p>
    <w:p w14:paraId="20D75933" w14:textId="77777777" w:rsidR="002B3799" w:rsidRDefault="002B3799">
      <w:pPr>
        <w:rPr>
          <w:rFonts w:ascii="Times New Roman" w:hAnsi="Times New Roman"/>
        </w:rPr>
      </w:pPr>
    </w:p>
    <w:p w14:paraId="0085CB81" w14:textId="77777777" w:rsidR="002B3799" w:rsidRDefault="002B3799">
      <w:pPr>
        <w:rPr>
          <w:rFonts w:ascii="Times New Roman" w:hAnsi="Times New Roman"/>
        </w:rPr>
      </w:pPr>
    </w:p>
    <w:p w14:paraId="27DCBC67" w14:textId="77777777" w:rsidR="002B3799" w:rsidRDefault="00000000">
      <w:pPr>
        <w:ind w:left="3540" w:firstLine="708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</w:t>
      </w:r>
    </w:p>
    <w:p w14:paraId="5A347929" w14:textId="77777777" w:rsidR="002B3799" w:rsidRDefault="00000000">
      <w:pPr>
        <w:ind w:left="3540" w:firstLine="708"/>
        <w:rPr>
          <w:rFonts w:ascii="Times New Roman" w:hAnsi="Times New Roman"/>
        </w:rPr>
      </w:pPr>
      <w:r>
        <w:rPr>
          <w:rFonts w:ascii="Times New Roman" w:hAnsi="Times New Roman"/>
        </w:rPr>
        <w:t>(czytelny podpis osoby reprezentującej Wystawcę)</w:t>
      </w:r>
    </w:p>
    <w:p w14:paraId="2A18F2A6" w14:textId="77777777" w:rsidR="002B3799" w:rsidRDefault="002B3799">
      <w:pPr>
        <w:rPr>
          <w:rFonts w:ascii="Times New Roman" w:hAnsi="Times New Roman"/>
        </w:rPr>
      </w:pPr>
    </w:p>
    <w:p w14:paraId="1A2196E2" w14:textId="77777777" w:rsidR="002B3799" w:rsidRDefault="002B3799">
      <w:pPr>
        <w:rPr>
          <w:rFonts w:ascii="Times New Roman" w:hAnsi="Times New Roman"/>
        </w:rPr>
      </w:pPr>
    </w:p>
    <w:p w14:paraId="15A62802" w14:textId="77777777" w:rsidR="002B3799" w:rsidRDefault="002B3799">
      <w:pPr>
        <w:rPr>
          <w:rFonts w:ascii="Times New Roman" w:hAnsi="Times New Roman"/>
        </w:rPr>
      </w:pPr>
    </w:p>
    <w:p w14:paraId="22598848" w14:textId="77777777" w:rsidR="002B3799" w:rsidRDefault="002B3799">
      <w:pPr>
        <w:rPr>
          <w:rFonts w:ascii="Times New Roman" w:hAnsi="Times New Roman"/>
        </w:rPr>
      </w:pPr>
    </w:p>
    <w:p w14:paraId="5FCDE46E" w14:textId="77777777" w:rsidR="002B3799" w:rsidRDefault="00000000">
      <w:r>
        <w:rPr>
          <w:rFonts w:ascii="Times New Roman" w:hAnsi="Times New Roman"/>
        </w:rPr>
        <w:t>*Przy stoiskach rad sołeckich należy wskazać faktycznego sprzedawcę, ponieważ rada sołecka nie jest odrębnym podmiotem prawa.</w:t>
      </w:r>
    </w:p>
    <w:sectPr w:rsidR="002B3799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09A54" w14:textId="77777777" w:rsidR="00213C83" w:rsidRDefault="00213C83">
      <w:pPr>
        <w:spacing w:after="0" w:line="240" w:lineRule="auto"/>
      </w:pPr>
      <w:r>
        <w:separator/>
      </w:r>
    </w:p>
  </w:endnote>
  <w:endnote w:type="continuationSeparator" w:id="0">
    <w:p w14:paraId="21EB2DB7" w14:textId="77777777" w:rsidR="00213C83" w:rsidRDefault="00213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275ED" w14:textId="77777777" w:rsidR="00213C83" w:rsidRDefault="00213C8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25D67D" w14:textId="77777777" w:rsidR="00213C83" w:rsidRDefault="00213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347A" w14:textId="77777777" w:rsidR="00000000" w:rsidRDefault="00000000">
    <w:pPr>
      <w:pStyle w:val="Nagwek"/>
    </w:pPr>
    <w:r>
      <w:rPr>
        <w:noProof/>
        <w:lang w:eastAsia="pl-PL"/>
      </w:rPr>
      <w:drawing>
        <wp:inline distT="0" distB="0" distL="0" distR="0" wp14:anchorId="6A2A42DB" wp14:editId="7253BAAD">
          <wp:extent cx="5944230" cy="1085219"/>
          <wp:effectExtent l="0" t="0" r="0" b="631"/>
          <wp:docPr id="1789796726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4230" cy="1085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B3799"/>
    <w:rsid w:val="00213C83"/>
    <w:rsid w:val="002B3799"/>
    <w:rsid w:val="003B22DA"/>
    <w:rsid w:val="00DB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218C"/>
  <w15:docId w15:val="{6C7D9EA3-E077-4BDA-887B-C4DAB764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mwilk</dc:creator>
  <dc:description/>
  <cp:lastModifiedBy>Agnieszka Herba</cp:lastModifiedBy>
  <cp:revision>2</cp:revision>
  <cp:lastPrinted>2026-11-04T11:45:00Z</cp:lastPrinted>
  <dcterms:created xsi:type="dcterms:W3CDTF">2026-11-05T09:03:00Z</dcterms:created>
  <dcterms:modified xsi:type="dcterms:W3CDTF">2026-11-05T09:03:00Z</dcterms:modified>
</cp:coreProperties>
</file>